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E87" w:rsidRPr="00965FD7" w:rsidRDefault="0090140D">
      <w:pPr>
        <w:pStyle w:val="a4"/>
        <w:rPr>
          <w:lang w:val="ru-RU"/>
        </w:rPr>
      </w:pPr>
      <w:bookmarkStart w:id="0" w:name="_GoBack"/>
      <w:bookmarkEnd w:id="0"/>
      <w:r w:rsidRPr="00965FD7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Группа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Прямоугольник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B7E87" w:rsidRPr="00123BF0" w:rsidRDefault="0090140D">
                                <w:pPr>
                                  <w:pStyle w:val="ac"/>
                                  <w:rPr>
                                    <w:lang w:val="ru-RU"/>
                                  </w:rPr>
                                </w:pPr>
                                <w:r w:rsidRPr="00123BF0">
                                  <w:rPr>
                                    <w:lang w:val="ru-RU"/>
                                  </w:rPr>
                                  <w:t xml:space="preserve">Дополнительные сведения: </w:t>
                                </w:r>
                                <w:sdt>
                                  <w:sdtPr>
                                    <w:rPr>
                                      <w:lang w:val="ru-RU"/>
                                    </w:rPr>
                                    <w:id w:val="176929568"/>
                                    <w:placeholder>
                                      <w:docPart w:val="9DDED5B9C26F464DAFA295FCEB834A14"/>
                                    </w:placeholder>
                                    <w:temporary/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r w:rsidRPr="00123BF0">
                                      <w:rPr>
                                        <w:lang w:val="ru-RU"/>
                                      </w:rPr>
                                      <w:t>[Имя контактного лица]</w:t>
                                    </w:r>
                                  </w:sdtContent>
                                </w:sdt>
                                <w:r w:rsidRPr="00123BF0">
                                  <w:rPr>
                                    <w:lang w:val="ru-RU"/>
                                  </w:rPr>
                                  <w:t xml:space="preserve"> @ </w:t>
                                </w:r>
                                <w:sdt>
                                  <w:sdtPr>
                                    <w:rPr>
                                      <w:lang w:val="ru-RU"/>
                                    </w:rPr>
                                    <w:id w:val="245315828"/>
                                    <w:placeholder>
                                      <w:docPart w:val="0866A56F221A4B80AAE3E7AAB9682212"/>
                                    </w:placeholder>
                                    <w:temporary/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r w:rsidRPr="00123BF0">
                                      <w:rPr>
                                        <w:lang w:val="ru-RU"/>
                                      </w:rPr>
                                      <w:t>[телефон]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Рамка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Группа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Группа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Рисунок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Полилиния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Полилиния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Полилиния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Полилиния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Полилиния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Полилиния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Полилиния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Полилиния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Полилиния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Полилиния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Полилиния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Полилиния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Полилиния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" o:spid="_x0000_s1026" alt="Background Design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">
                <v:group id="Группа 2" o:spid="_x0000_s1027" style="position:absolute;width:68529;height:91427" coordsize="68529,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Прямоугольник 20" o:spid="_x0000_s1028" alt="Contact Info" style="position:absolute;left:4097;top:82613;width:603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" fillcolor="#f7f3e2 [3214]" stroked="f" strokeweight="1pt">
                    <v:textbox inset="38.88pt,,38.88pt">
                      <w:txbxContent>
                        <w:p w:rsidR="009B7E87" w:rsidRPr="00123BF0" w:rsidRDefault="0090140D">
                          <w:pPr>
                            <w:pStyle w:val="ac"/>
                            <w:rPr>
                              <w:lang w:val="ru-RU"/>
                            </w:rPr>
                          </w:pPr>
                          <w:r w:rsidRPr="00123BF0">
                            <w:rPr>
                              <w:lang w:val="ru-RU"/>
                            </w:rPr>
                            <w:t xml:space="preserve">Дополнительные сведения: </w:t>
                          </w:r>
                          <w:sdt>
                            <w:sdtPr>
                              <w:rPr>
                                <w:lang w:val="ru-RU"/>
                              </w:rPr>
                              <w:id w:val="176929568"/>
                              <w:placeholder>
                                <w:docPart w:val="9DDED5B9C26F464DAFA295FCEB834A14"/>
                              </w:placeholder>
                              <w:temporary/>
                              <w:showingPlcHdr/>
                              <w:text/>
                            </w:sdtPr>
                            <w:sdtEndPr/>
                            <w:sdtContent>
                              <w:r w:rsidRPr="00123BF0">
                                <w:rPr>
                                  <w:lang w:val="ru-RU"/>
                                </w:rPr>
                                <w:t>[Имя контактного лица]</w:t>
                              </w:r>
                            </w:sdtContent>
                          </w:sdt>
                          <w:r w:rsidRPr="00123BF0">
                            <w:rPr>
                              <w:lang w:val="ru-RU"/>
                            </w:rPr>
                            <w:t xml:space="preserve"> @ </w:t>
                          </w:r>
                          <w:sdt>
                            <w:sdtPr>
                              <w:rPr>
                                <w:lang w:val="ru-RU"/>
                              </w:rPr>
                              <w:id w:val="245315828"/>
                              <w:placeholder>
                                <w:docPart w:val="0866A56F221A4B80AAE3E7AAB9682212"/>
                              </w:placeholder>
                              <w:temporary/>
                              <w:showingPlcHdr/>
                              <w:text/>
                            </w:sdtPr>
                            <w:sdtEndPr/>
                            <w:sdtContent>
                              <w:r w:rsidRPr="00123BF0">
                                <w:rPr>
                                  <w:lang w:val="ru-RU"/>
                                </w:rPr>
                                <w:t>[телефон]</w:t>
                              </w:r>
                            </w:sdtContent>
                          </w:sdt>
                        </w:p>
                      </w:txbxContent>
                    </v:textbox>
                  </v:rect>
                  <v:shape id="Рамка 21" o:spid="_x0000_s1029" style="position:absolute;width:68529;height:91427;visibility:visible;mso-wrap-style:square;v-text-anchor:middle" coordsize="6852920,914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Группа 3" o:spid="_x0000_s1030" style="position:absolute;left:4622;top:95;width:54687;height:30473" coordorigin="4622,95" coordsize="54686,3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" o:spid="_x0000_s1031" type="#_x0000_t75" style="position:absolute;left:4622;top:184;width:5468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    <v:imagedata r:id="rId8" o:title="" croptop="11340f" cropbottom="16322f" cropleft="5137f"/>
                    <v:path arrowok="t"/>
                  </v:shape>
                  <v:group id="Группа 5" o:spid="_x0000_s1032" style="position:absolute;left:17653;top:95;width:36767;height:28099" coordorigin="17653,95" coordsize="36766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Рисунок 6" o:spid="_x0000_s1033" type="#_x0000_t75" style="position:absolute;left:17653;top:95;width:36767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">
                      <v:imagedata r:id="rId9" o:title="" croptop="11131f" cropbottom="16412f" cropleft="11563f" cropright="8752f"/>
                      <v:path arrowok="t"/>
                    </v:shape>
                    <v:shape id="Полилиния 7" o:spid="_x0000_s1034" style="position:absolute;left:28804;top:10171;width:4073;height:5053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Полилиния 8" o:spid="_x0000_s1035" style="position:absolute;left:18935;top:18406;width:3240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Полилиния 9" o:spid="_x0000_s1036" style="position:absolute;left:38925;top:12440;width:4489;height:4820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Полилиния 10" o:spid="_x0000_s1037" style="position:absolute;left:18933;top:4792;width:2824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Полилиния 11" o:spid="_x0000_s1038" style="position:absolute;left:34037;top:16806;width:3383;height:3615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Полилиния 12" o:spid="_x0000_s1039" style="position:absolute;left:27055;top:15712;width:4398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Полилиния 13" o:spid="_x0000_s1040" style="position:absolute;left:43116;top:17900;width:2836;height:3356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Полилиния 14" o:spid="_x0000_s1041" style="position:absolute;left:32638;top:644;width:3891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Полилиния 15" o:spid="_x0000_s1042" style="position:absolute;left:42419;top:3303;width:5113;height:7619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C9wAAAANsAAAAPAAAAZHJzL2Rvd25yZXYueG1sRE/fa8Iw&#10;EH4f+D+EE3ybyZRN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ohcwvc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Полилиния 16" o:spid="_x0000_s1043" style="position:absolute;left:35910;top:2751;width:4840;height:10003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Полилиния 17" o:spid="_x0000_s1044" style="position:absolute;left:41217;top:22236;width:6714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Полилиния 18" o:spid="_x0000_s1045" style="position:absolute;left:49103;top:20728;width:4437;height:4133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Полилиния 19" o:spid="_x0000_s1046" style="position:absolute;left:22449;top:4039;width:9680;height:8085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sdt>
        <w:sdtPr>
          <w:rPr>
            <w:sz w:val="48"/>
            <w:lang w:val="ru-RU"/>
          </w:rPr>
          <w:id w:val="142317187"/>
          <w:placeholder>
            <w:docPart w:val="5F866B9CB9FA4958B38B6D724A26A018"/>
          </w:placeholder>
          <w:temporary/>
          <w:showingPlcHdr/>
          <w:text/>
        </w:sdtPr>
        <w:sdtEndPr/>
        <w:sdtContent>
          <w:r w:rsidRPr="00965FD7">
            <w:rPr>
              <w:sz w:val="48"/>
              <w:lang w:val="ru-RU"/>
            </w:rPr>
            <w:t>[Краткое описание мероприятия]</w:t>
          </w:r>
        </w:sdtContent>
      </w:sdt>
    </w:p>
    <w:p w:rsidR="009B7E87" w:rsidRPr="00965FD7" w:rsidRDefault="000A451B">
      <w:pPr>
        <w:pStyle w:val="a6"/>
        <w:rPr>
          <w:lang w:val="ru-RU"/>
        </w:rPr>
      </w:pPr>
      <w:sdt>
        <w:sdtPr>
          <w:rPr>
            <w:sz w:val="72"/>
            <w:lang w:val="ru-RU"/>
          </w:rPr>
          <w:id w:val="-1171556138"/>
          <w:placeholder>
            <w:docPart w:val="DD4BFD5AF6274B97A6F6549D87C95B26"/>
          </w:placeholder>
          <w:temporary/>
          <w:showingPlcHdr/>
          <w:text/>
        </w:sdtPr>
        <w:sdtEndPr/>
        <w:sdtContent>
          <w:r w:rsidR="0090140D" w:rsidRPr="00965FD7">
            <w:rPr>
              <w:sz w:val="56"/>
              <w:lang w:val="ru-RU"/>
            </w:rPr>
            <w:t>[Заголовок мероприятия]</w:t>
          </w:r>
        </w:sdtContent>
      </w:sdt>
    </w:p>
    <w:p w:rsidR="009B7E87" w:rsidRPr="00965FD7" w:rsidRDefault="000A451B">
      <w:pPr>
        <w:pStyle w:val="a4"/>
        <w:rPr>
          <w:lang w:val="ru-RU"/>
        </w:rPr>
      </w:pPr>
      <w:sdt>
        <w:sdtPr>
          <w:rPr>
            <w:sz w:val="48"/>
            <w:lang w:val="ru-RU"/>
          </w:rPr>
          <w:id w:val="19905946"/>
          <w:placeholder>
            <w:docPart w:val="EF01D7F1E0A942109FBE9C30260439C4"/>
          </w:placeholder>
          <w:temporary/>
          <w:showingPlcHdr/>
          <w:text/>
        </w:sdtPr>
        <w:sdtEndPr/>
        <w:sdtContent>
          <w:r w:rsidR="0090140D" w:rsidRPr="00965FD7">
            <w:rPr>
              <w:sz w:val="44"/>
              <w:lang w:val="ru-RU"/>
            </w:rPr>
            <w:t>[Подзаголовок мероприятия]</w:t>
          </w:r>
        </w:sdtContent>
      </w:sdt>
    </w:p>
    <w:sdt>
      <w:sdtPr>
        <w:rPr>
          <w:lang w:val="ru-RU"/>
        </w:rPr>
        <w:id w:val="896172397"/>
        <w:placeholder>
          <w:docPart w:val="C1EC277E1A834757B5A0D29DA4D3C771"/>
        </w:placeholder>
        <w:showingPlcHdr/>
        <w:date>
          <w:dateFormat w:val="dd.MM.yyyy"/>
          <w:lid w:val="ru-RU"/>
          <w:storeMappedDataAs w:val="dateTime"/>
          <w:calendar w:val="gregorian"/>
        </w:date>
      </w:sdtPr>
      <w:sdtEndPr/>
      <w:sdtContent>
        <w:p w:rsidR="009B7E87" w:rsidRPr="00965FD7" w:rsidRDefault="0090140D">
          <w:pPr>
            <w:pStyle w:val="a8"/>
            <w:rPr>
              <w:lang w:val="ru-RU"/>
            </w:rPr>
          </w:pPr>
          <w:r w:rsidRPr="00965FD7">
            <w:rPr>
              <w:lang w:val="ru-RU"/>
            </w:rPr>
            <w:t>[Дата]</w:t>
          </w:r>
        </w:p>
      </w:sdtContent>
    </w:sdt>
    <w:p w:rsidR="009B7E87" w:rsidRPr="00965FD7" w:rsidRDefault="000A451B">
      <w:pPr>
        <w:pStyle w:val="aa"/>
        <w:rPr>
          <w:lang w:val="ru-RU"/>
        </w:rPr>
      </w:pPr>
      <w:sdt>
        <w:sdtPr>
          <w:rPr>
            <w:lang w:val="ru-RU"/>
          </w:rPr>
          <w:id w:val="871424336"/>
          <w:placeholder>
            <w:docPart w:val="40A60F5ADAA84082984FC4C4315645CD"/>
          </w:placeholder>
          <w:temporary/>
          <w:showingPlcHdr/>
          <w:text/>
        </w:sdtPr>
        <w:sdtEndPr/>
        <w:sdtContent>
          <w:r w:rsidR="0090140D" w:rsidRPr="00965FD7">
            <w:rPr>
              <w:lang w:val="ru-RU"/>
            </w:rPr>
            <w:t>[Время]</w:t>
          </w:r>
        </w:sdtContent>
      </w:sdt>
    </w:p>
    <w:p w:rsidR="009B7E87" w:rsidRPr="00965FD7" w:rsidRDefault="000A451B">
      <w:pPr>
        <w:pStyle w:val="ab"/>
        <w:rPr>
          <w:lang w:val="ru-RU"/>
        </w:rPr>
      </w:pPr>
      <w:sdt>
        <w:sdtPr>
          <w:rPr>
            <w:lang w:val="ru-RU"/>
          </w:rPr>
          <w:id w:val="-1525932807"/>
          <w:placeholder>
            <w:docPart w:val="B98AC070FCD04246A0745BDF362BB14E"/>
          </w:placeholder>
          <w:temporary/>
          <w:showingPlcHdr/>
          <w:text/>
        </w:sdtPr>
        <w:sdtEndPr/>
        <w:sdtContent>
          <w:r w:rsidR="0090140D" w:rsidRPr="00965FD7">
            <w:rPr>
              <w:lang w:val="ru-RU"/>
            </w:rPr>
            <w:t>[Расположение]</w:t>
          </w:r>
        </w:sdtContent>
      </w:sdt>
    </w:p>
    <w:p w:rsidR="009B7E87" w:rsidRPr="00965FD7" w:rsidRDefault="000A451B">
      <w:pPr>
        <w:pStyle w:val="ab"/>
        <w:rPr>
          <w:lang w:val="ru-RU"/>
        </w:rPr>
      </w:pPr>
      <w:sdt>
        <w:sdtPr>
          <w:rPr>
            <w:lang w:val="ru-RU"/>
          </w:rPr>
          <w:id w:val="-1176957816"/>
          <w:placeholder>
            <w:docPart w:val="3FFF97A6A723474DB0C063022D131EC5"/>
          </w:placeholder>
          <w:temporary/>
          <w:showingPlcHdr/>
          <w:text/>
        </w:sdtPr>
        <w:sdtEndPr/>
        <w:sdtContent>
          <w:r w:rsidR="0090140D" w:rsidRPr="00965FD7">
            <w:rPr>
              <w:lang w:val="ru-RU"/>
            </w:rPr>
            <w:t>[Область, город, адрес, почтовый индекс]</w:t>
          </w:r>
        </w:sdtContent>
      </w:sdt>
    </w:p>
    <w:sdt>
      <w:sdtPr>
        <w:rPr>
          <w:lang w:val="ru-RU"/>
        </w:rPr>
        <w:id w:val="-1787651102"/>
        <w:placeholder>
          <w:docPart w:val="8355DA9813FE452DB1450E9A3D1C3C0E"/>
        </w:placeholder>
        <w:temporary/>
        <w:showingPlcHdr/>
      </w:sdtPr>
      <w:sdtEndPr/>
      <w:sdtContent>
        <w:p w:rsidR="009B7E87" w:rsidRPr="00965FD7" w:rsidRDefault="0090140D">
          <w:pPr>
            <w:rPr>
              <w:lang w:val="ru-RU"/>
            </w:rPr>
          </w:pPr>
          <w:r w:rsidRPr="00965FD7">
            <w:rPr>
              <w:lang w:val="ru-RU"/>
            </w:rPr>
            <w:t>[Чтобы заменить любой замещающий текст (например, этот), просто щелкните его и введите новые сведения.</w:t>
          </w:r>
        </w:p>
        <w:p w:rsidR="009B7E87" w:rsidRPr="00965FD7" w:rsidRDefault="0090140D">
          <w:pPr>
            <w:rPr>
              <w:lang w:val="ru-RU"/>
            </w:rPr>
          </w:pPr>
          <w:r w:rsidRPr="00965FD7">
            <w:rPr>
              <w:lang w:val="ru-RU"/>
            </w:rPr>
            <w:t xml:space="preserve">Нам кажется, что эта рекламная листовка отлично привлечет к себе внимание и сама по себе, но если вы захотите внести в нее изменения (например, настроить цвета и шрифты), это можно сделать одним щелчком </w:t>
          </w:r>
          <w:r w:rsidR="001D1A6B">
            <w:rPr>
              <w:lang w:val="ru-RU"/>
            </w:rPr>
            <w:t>мышью</w:t>
          </w:r>
          <w:r w:rsidRPr="00965FD7">
            <w:rPr>
              <w:lang w:val="ru-RU"/>
            </w:rPr>
            <w:t xml:space="preserve"> на вкладке "Конструктор" в коллекциях тем, цветов и шрифтов.] </w:t>
          </w:r>
        </w:p>
      </w:sdtContent>
    </w:sdt>
    <w:sectPr w:rsidR="009B7E87" w:rsidRPr="00965FD7" w:rsidSect="001D1A6B">
      <w:pgSz w:w="11907" w:h="16839" w:code="9"/>
      <w:pgMar w:top="5529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51B"/>
    <w:rsid w:val="000A451B"/>
    <w:rsid w:val="00123BF0"/>
    <w:rsid w:val="001D1A6B"/>
    <w:rsid w:val="00386D37"/>
    <w:rsid w:val="005950AE"/>
    <w:rsid w:val="00722104"/>
    <w:rsid w:val="0090140D"/>
    <w:rsid w:val="00965FD7"/>
    <w:rsid w:val="009B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87772E6-CCAC-4261-9886-BCB7CE8CA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Subtitle"/>
    <w:basedOn w:val="a"/>
    <w:next w:val="a"/>
    <w:link w:val="a5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Подзаголовок Знак"/>
    <w:basedOn w:val="a0"/>
    <w:link w:val="a4"/>
    <w:uiPriority w:val="1"/>
    <w:rPr>
      <w:caps/>
      <w:spacing w:val="15"/>
      <w:sz w:val="52"/>
    </w:rPr>
  </w:style>
  <w:style w:type="paragraph" w:styleId="a6">
    <w:name w:val="Title"/>
    <w:basedOn w:val="a"/>
    <w:next w:val="a"/>
    <w:link w:val="a7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a7">
    <w:name w:val="Заголовок Знак"/>
    <w:basedOn w:val="a0"/>
    <w:link w:val="a6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Дата Знак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ВРЕМЯ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РАСПОЛОЖЕНИЕ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Контактные данные"/>
    <w:basedOn w:val="a"/>
    <w:uiPriority w:val="4"/>
    <w:qFormat/>
    <w:pPr>
      <w:spacing w:after="0" w:line="240" w:lineRule="auto"/>
    </w:pPr>
    <w:rPr>
      <w:smallCaps/>
    </w:rPr>
  </w:style>
  <w:style w:type="paragraph" w:styleId="ad">
    <w:name w:val="Balloon Text"/>
    <w:basedOn w:val="a"/>
    <w:link w:val="ae"/>
    <w:uiPriority w:val="99"/>
    <w:semiHidden/>
    <w:unhideWhenUsed/>
    <w:rsid w:val="0090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1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21\AppData\Roaming\Microsoft\&#1064;&#1072;&#1073;&#1083;&#1086;&#1085;&#1099;\&#1051;&#1080;&#1089;&#1090;&#1086;&#1074;&#1082;&#1072;%20&#1086;%20&#1084;&#1077;&#1088;&#1086;&#1087;&#1088;&#1080;&#1103;&#1090;&#1080;&#108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F866B9CB9FA4958B38B6D724A26A0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B24EC2-A28A-467D-B6E2-732C1A3448E5}"/>
      </w:docPartPr>
      <w:docPartBody>
        <w:p w:rsidR="00000000" w:rsidRDefault="00AA0525">
          <w:pPr>
            <w:pStyle w:val="5F866B9CB9FA4958B38B6D724A26A018"/>
          </w:pPr>
          <w:r w:rsidRPr="00965FD7">
            <w:rPr>
              <w:sz w:val="48"/>
            </w:rPr>
            <w:t>[Краткое описание мероприятия]</w:t>
          </w:r>
        </w:p>
      </w:docPartBody>
    </w:docPart>
    <w:docPart>
      <w:docPartPr>
        <w:name w:val="DD4BFD5AF6274B97A6F6549D87C95B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0FC149-1BF4-4423-9655-F9B2C2079F01}"/>
      </w:docPartPr>
      <w:docPartBody>
        <w:p w:rsidR="00000000" w:rsidRDefault="00AA0525">
          <w:pPr>
            <w:pStyle w:val="DD4BFD5AF6274B97A6F6549D87C95B26"/>
          </w:pPr>
          <w:r w:rsidRPr="00965FD7">
            <w:rPr>
              <w:sz w:val="56"/>
            </w:rPr>
            <w:t>[Заголовок мероприятия]</w:t>
          </w:r>
        </w:p>
      </w:docPartBody>
    </w:docPart>
    <w:docPart>
      <w:docPartPr>
        <w:name w:val="EF01D7F1E0A942109FBE9C30260439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293BAA-E992-4AAC-ABC7-4CCD3AC3C4CE}"/>
      </w:docPartPr>
      <w:docPartBody>
        <w:p w:rsidR="00000000" w:rsidRDefault="00AA0525">
          <w:pPr>
            <w:pStyle w:val="EF01D7F1E0A942109FBE9C30260439C4"/>
          </w:pPr>
          <w:r w:rsidRPr="00965FD7">
            <w:rPr>
              <w:sz w:val="44"/>
            </w:rPr>
            <w:t>[Подзаголовок мероприятия]</w:t>
          </w:r>
        </w:p>
      </w:docPartBody>
    </w:docPart>
    <w:docPart>
      <w:docPartPr>
        <w:name w:val="C1EC277E1A834757B5A0D29DA4D3C7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AD13DE-BFA3-44F9-8418-4DB03885C6B1}"/>
      </w:docPartPr>
      <w:docPartBody>
        <w:p w:rsidR="00000000" w:rsidRDefault="00AA0525">
          <w:pPr>
            <w:pStyle w:val="C1EC277E1A834757B5A0D29DA4D3C771"/>
          </w:pPr>
          <w:r w:rsidRPr="00965FD7">
            <w:t>[Дата]</w:t>
          </w:r>
        </w:p>
      </w:docPartBody>
    </w:docPart>
    <w:docPart>
      <w:docPartPr>
        <w:name w:val="40A60F5ADAA84082984FC4C4315645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58C114-5425-49F5-977A-73A506FC8C5D}"/>
      </w:docPartPr>
      <w:docPartBody>
        <w:p w:rsidR="00000000" w:rsidRDefault="00AA0525">
          <w:pPr>
            <w:pStyle w:val="40A60F5ADAA84082984FC4C4315645CD"/>
          </w:pPr>
          <w:r w:rsidRPr="00965FD7">
            <w:t>[Время]</w:t>
          </w:r>
        </w:p>
      </w:docPartBody>
    </w:docPart>
    <w:docPart>
      <w:docPartPr>
        <w:name w:val="B98AC070FCD04246A0745BDF362BB1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B9BFA3-5FE4-47DC-B412-E195A162BBD1}"/>
      </w:docPartPr>
      <w:docPartBody>
        <w:p w:rsidR="00000000" w:rsidRDefault="00AA0525">
          <w:pPr>
            <w:pStyle w:val="B98AC070FCD04246A0745BDF362BB14E"/>
          </w:pPr>
          <w:r w:rsidRPr="00965FD7">
            <w:t>[Расположение]</w:t>
          </w:r>
        </w:p>
      </w:docPartBody>
    </w:docPart>
    <w:docPart>
      <w:docPartPr>
        <w:name w:val="3FFF97A6A723474DB0C063022D131E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F042F2-4110-4C91-A38F-4094973BF260}"/>
      </w:docPartPr>
      <w:docPartBody>
        <w:p w:rsidR="00000000" w:rsidRDefault="00AA0525">
          <w:pPr>
            <w:pStyle w:val="3FFF97A6A723474DB0C063022D131EC5"/>
          </w:pPr>
          <w:r w:rsidRPr="00965FD7">
            <w:t>[Область, город, адрес, почтовый индекс]</w:t>
          </w:r>
        </w:p>
      </w:docPartBody>
    </w:docPart>
    <w:docPart>
      <w:docPartPr>
        <w:name w:val="8355DA9813FE452DB1450E9A3D1C3C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A2C8B6-F127-4FE5-B456-FC32D772EE6D}"/>
      </w:docPartPr>
      <w:docPartBody>
        <w:p w:rsidR="00057D8E" w:rsidRPr="00965FD7" w:rsidRDefault="00AA0525">
          <w:r w:rsidRPr="00965FD7">
            <w:t xml:space="preserve">[Чтобы заменить любой замещающий текст (например, этот), просто </w:t>
          </w:r>
          <w:r w:rsidRPr="00965FD7">
            <w:t>щелкните его и введите новые сведения.</w:t>
          </w:r>
        </w:p>
        <w:p w:rsidR="00000000" w:rsidRDefault="00AA0525">
          <w:pPr>
            <w:pStyle w:val="8355DA9813FE452DB1450E9A3D1C3C0E"/>
          </w:pPr>
          <w:r w:rsidRPr="00965FD7">
            <w:t xml:space="preserve">Нам кажется, что эта рекламная листовка отлично привлечет к себе внимание и сама по себе, но если вы захотите внести в нее изменения (например, настроить цвета и шрифты), это можно сделать одним щелчком </w:t>
          </w:r>
          <w:r>
            <w:t>мышью</w:t>
          </w:r>
          <w:r w:rsidRPr="00965FD7">
            <w:t xml:space="preserve"> на вклад</w:t>
          </w:r>
          <w:r w:rsidRPr="00965FD7">
            <w:t xml:space="preserve">ке "Конструктор" в коллекциях тем, цветов и шрифтов.] </w:t>
          </w:r>
        </w:p>
      </w:docPartBody>
    </w:docPart>
    <w:docPart>
      <w:docPartPr>
        <w:name w:val="9DDED5B9C26F464DAFA295FCEB834A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263FF9-F574-4FB5-ABC1-7178C56DD575}"/>
      </w:docPartPr>
      <w:docPartBody>
        <w:p w:rsidR="00000000" w:rsidRDefault="00AA0525">
          <w:pPr>
            <w:pStyle w:val="9DDED5B9C26F464DAFA295FCEB834A14"/>
          </w:pPr>
          <w:r w:rsidRPr="00123BF0">
            <w:t>[Имя контактного лица]</w:t>
          </w:r>
        </w:p>
      </w:docPartBody>
    </w:docPart>
    <w:docPart>
      <w:docPartPr>
        <w:name w:val="0866A56F221A4B80AAE3E7AAB96822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8E9D3A-44BF-4C43-90D1-FB5D637E6719}"/>
      </w:docPartPr>
      <w:docPartBody>
        <w:p w:rsidR="00000000" w:rsidRDefault="00AA0525">
          <w:pPr>
            <w:pStyle w:val="0866A56F221A4B80AAE3E7AAB9682212"/>
          </w:pPr>
          <w:r w:rsidRPr="00123BF0">
            <w:t>[телефон]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525"/>
    <w:rsid w:val="00AA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F866B9CB9FA4958B38B6D724A26A018">
    <w:name w:val="5F866B9CB9FA4958B38B6D724A26A018"/>
  </w:style>
  <w:style w:type="paragraph" w:customStyle="1" w:styleId="DD4BFD5AF6274B97A6F6549D87C95B26">
    <w:name w:val="DD4BFD5AF6274B97A6F6549D87C95B26"/>
  </w:style>
  <w:style w:type="paragraph" w:customStyle="1" w:styleId="EF01D7F1E0A942109FBE9C30260439C4">
    <w:name w:val="EF01D7F1E0A942109FBE9C30260439C4"/>
  </w:style>
  <w:style w:type="paragraph" w:customStyle="1" w:styleId="C1EC277E1A834757B5A0D29DA4D3C771">
    <w:name w:val="C1EC277E1A834757B5A0D29DA4D3C771"/>
  </w:style>
  <w:style w:type="paragraph" w:customStyle="1" w:styleId="40A60F5ADAA84082984FC4C4315645CD">
    <w:name w:val="40A60F5ADAA84082984FC4C4315645CD"/>
  </w:style>
  <w:style w:type="paragraph" w:customStyle="1" w:styleId="B98AC070FCD04246A0745BDF362BB14E">
    <w:name w:val="B98AC070FCD04246A0745BDF362BB14E"/>
  </w:style>
  <w:style w:type="paragraph" w:customStyle="1" w:styleId="3FFF97A6A723474DB0C063022D131EC5">
    <w:name w:val="3FFF97A6A723474DB0C063022D131EC5"/>
  </w:style>
  <w:style w:type="paragraph" w:customStyle="1" w:styleId="8355DA9813FE452DB1450E9A3D1C3C0E">
    <w:name w:val="8355DA9813FE452DB1450E9A3D1C3C0E"/>
  </w:style>
  <w:style w:type="paragraph" w:customStyle="1" w:styleId="9DDED5B9C26F464DAFA295FCEB834A14">
    <w:name w:val="9DDED5B9C26F464DAFA295FCEB834A14"/>
  </w:style>
  <w:style w:type="paragraph" w:customStyle="1" w:styleId="0866A56F221A4B80AAE3E7AAB9682212">
    <w:name w:val="0866A56F221A4B80AAE3E7AAB96822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F1075F-16D7-41D2-9413-B1EA47992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Листовка о мероприятии</Template>
  <TotalTime>2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321</dc:creator>
  <cp:keywords/>
  <cp:lastModifiedBy>321</cp:lastModifiedBy>
  <cp:revision>1</cp:revision>
  <dcterms:created xsi:type="dcterms:W3CDTF">2017-01-30T15:07:00Z</dcterms:created>
  <dcterms:modified xsi:type="dcterms:W3CDTF">2017-01-30T15:09:00Z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